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both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</w:p>
    <w:p>
      <w:pPr>
        <w:wordWrap w:val="0"/>
        <w:jc w:val="both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  <w:t>星星计划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</w:rPr>
        <w:t>2026年特殊教育奖教金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  <w:t>项目</w:t>
      </w:r>
      <w:bookmarkStart w:id="0" w:name="_GoBack"/>
      <w:bookmarkEnd w:id="0"/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  <w:t>拟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</w:rPr>
        <w:t>推荐人选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名单</w:t>
      </w:r>
    </w:p>
    <w:p>
      <w:pPr>
        <w:pStyle w:val="14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0"/>
        <w:tblW w:w="552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86"/>
        <w:gridCol w:w="555"/>
        <w:gridCol w:w="1035"/>
        <w:gridCol w:w="1245"/>
        <w:gridCol w:w="1110"/>
        <w:gridCol w:w="1995"/>
        <w:gridCol w:w="2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年月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奖教金项目类别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卞  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1969.04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高级教师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成都市青羊区特殊教育学校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特教爱心奉献奖教金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李志强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1976.06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高级教师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四川省宜宾市特殊教育学校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特教爱心奉献奖教金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陈潘霞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1995.01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群众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初级教师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南充市特殊教育学校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优秀青年特教教师奖教金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熊天英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1995.02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群众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二级教师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自贡市特殊教育学校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优秀青年特教教师奖教金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潘  雪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1993.02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预备党员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二级教师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遂宁市船山区特殊教育学校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优秀青年特教教师奖教金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沈安琪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1997.10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二级教师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广安市特殊教育学校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优秀青年特教教师奖教金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170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ZTFjY2M4NDNhZjdiYjI2YzBiZmM0OTc2NThkYmMifQ=="/>
  </w:docVars>
  <w:rsids>
    <w:rsidRoot w:val="00000000"/>
    <w:rsid w:val="03A40FD3"/>
    <w:rsid w:val="136F0756"/>
    <w:rsid w:val="3B7FDA9E"/>
    <w:rsid w:val="BFC8FEB4"/>
    <w:rsid w:val="FEBBB278"/>
    <w:rsid w:val="FF762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7"/>
    <w:qFormat/>
    <w:uiPriority w:val="0"/>
    <w:pPr>
      <w:widowControl w:val="0"/>
      <w:jc w:val="both"/>
    </w:pPr>
    <w:rPr>
      <w:rFonts w:hint="default"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autoRedefine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autoRedefine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autoRedefine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2">
    <w:name w:val="Default Paragraph Font"/>
    <w:autoRedefine/>
    <w:semiHidden/>
    <w:unhideWhenUsed/>
    <w:qFormat/>
    <w:uiPriority w:val="1"/>
  </w:style>
  <w:style w:type="table" w:default="1" w:styleId="3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autoRedefine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Body Text"/>
    <w:basedOn w:val="1"/>
    <w:next w:val="14"/>
    <w:autoRedefine/>
    <w:qFormat/>
    <w:uiPriority w:val="0"/>
    <w:pPr>
      <w:spacing w:before="0" w:after="140" w:line="276" w:lineRule="auto"/>
    </w:pPr>
  </w:style>
  <w:style w:type="paragraph" w:styleId="14">
    <w:name w:val="Plain Text"/>
    <w:basedOn w:val="1"/>
    <w:autoRedefine/>
    <w:qFormat/>
    <w:uiPriority w:val="0"/>
    <w:rPr>
      <w:rFonts w:hAnsi="Courier New" w:eastAsia="宋体"/>
      <w:color w:val="auto"/>
      <w:kern w:val="2"/>
      <w:sz w:val="21"/>
      <w:szCs w:val="22"/>
      <w:lang w:val="en-US"/>
    </w:rPr>
  </w:style>
  <w:style w:type="paragraph" w:styleId="15">
    <w:name w:val="toc 5"/>
    <w:basedOn w:val="1"/>
    <w:next w:val="1"/>
    <w:autoRedefine/>
    <w:unhideWhenUsed/>
    <w:qFormat/>
    <w:uiPriority w:val="39"/>
    <w:pPr>
      <w:spacing w:after="57"/>
      <w:ind w:left="1134" w:right="0" w:firstLine="0"/>
    </w:pPr>
  </w:style>
  <w:style w:type="paragraph" w:styleId="16">
    <w:name w:val="toc 3"/>
    <w:basedOn w:val="1"/>
    <w:next w:val="1"/>
    <w:autoRedefine/>
    <w:unhideWhenUsed/>
    <w:qFormat/>
    <w:uiPriority w:val="39"/>
    <w:pPr>
      <w:spacing w:after="57"/>
      <w:ind w:left="567" w:right="0" w:firstLine="0"/>
    </w:pPr>
  </w:style>
  <w:style w:type="paragraph" w:styleId="17">
    <w:name w:val="toc 8"/>
    <w:basedOn w:val="1"/>
    <w:next w:val="1"/>
    <w:autoRedefine/>
    <w:unhideWhenUsed/>
    <w:qFormat/>
    <w:uiPriority w:val="39"/>
    <w:pPr>
      <w:spacing w:after="57"/>
      <w:ind w:left="1984" w:right="0" w:firstLine="0"/>
    </w:pPr>
  </w:style>
  <w:style w:type="paragraph" w:styleId="18">
    <w:name w:val="endnote text"/>
    <w:basedOn w:val="1"/>
    <w:link w:val="182"/>
    <w:autoRedefine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footer"/>
    <w:basedOn w:val="1"/>
    <w:link w:val="55"/>
    <w:autoRedefine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header"/>
    <w:basedOn w:val="1"/>
    <w:link w:val="53"/>
    <w:autoRedefine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1"/>
    <w:basedOn w:val="1"/>
    <w:next w:val="1"/>
    <w:autoRedefine/>
    <w:unhideWhenUsed/>
    <w:qFormat/>
    <w:uiPriority w:val="39"/>
    <w:pPr>
      <w:spacing w:after="57"/>
      <w:ind w:left="0" w:right="0" w:firstLine="0"/>
    </w:pPr>
  </w:style>
  <w:style w:type="paragraph" w:styleId="22">
    <w:name w:val="toc 4"/>
    <w:basedOn w:val="1"/>
    <w:next w:val="1"/>
    <w:autoRedefine/>
    <w:unhideWhenUsed/>
    <w:qFormat/>
    <w:uiPriority w:val="39"/>
    <w:pPr>
      <w:spacing w:after="57"/>
      <w:ind w:left="850" w:right="0" w:firstLine="0"/>
    </w:pPr>
  </w:style>
  <w:style w:type="paragraph" w:styleId="23">
    <w:name w:val="Subtitle"/>
    <w:basedOn w:val="1"/>
    <w:next w:val="1"/>
    <w:link w:val="48"/>
    <w:autoRedefine/>
    <w:qFormat/>
    <w:uiPriority w:val="11"/>
    <w:pPr>
      <w:spacing w:before="200" w:after="200"/>
    </w:pPr>
    <w:rPr>
      <w:sz w:val="24"/>
      <w:szCs w:val="24"/>
    </w:rPr>
  </w:style>
  <w:style w:type="paragraph" w:styleId="24">
    <w:name w:val="footnote text"/>
    <w:basedOn w:val="1"/>
    <w:link w:val="181"/>
    <w:autoRedefine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5">
    <w:name w:val="toc 6"/>
    <w:basedOn w:val="1"/>
    <w:next w:val="1"/>
    <w:autoRedefine/>
    <w:unhideWhenUsed/>
    <w:qFormat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autoRedefine/>
    <w:unhideWhenUsed/>
    <w:qFormat/>
    <w:uiPriority w:val="99"/>
    <w:pPr>
      <w:spacing w:after="0" w:afterAutospacing="0"/>
    </w:pPr>
  </w:style>
  <w:style w:type="paragraph" w:styleId="27">
    <w:name w:val="toc 2"/>
    <w:basedOn w:val="1"/>
    <w:next w:val="1"/>
    <w:autoRedefine/>
    <w:unhideWhenUsed/>
    <w:qFormat/>
    <w:uiPriority w:val="39"/>
    <w:pPr>
      <w:spacing w:after="57"/>
      <w:ind w:left="283" w:right="0" w:firstLine="0"/>
    </w:pPr>
  </w:style>
  <w:style w:type="paragraph" w:styleId="28">
    <w:name w:val="toc 9"/>
    <w:basedOn w:val="1"/>
    <w:next w:val="1"/>
    <w:autoRedefine/>
    <w:unhideWhenUsed/>
    <w:qFormat/>
    <w:uiPriority w:val="39"/>
    <w:pPr>
      <w:spacing w:after="57"/>
      <w:ind w:left="2268" w:right="0" w:firstLine="0"/>
    </w:pPr>
  </w:style>
  <w:style w:type="paragraph" w:styleId="29">
    <w:name w:val="Title"/>
    <w:basedOn w:val="1"/>
    <w:next w:val="1"/>
    <w:link w:val="47"/>
    <w:autoRedefine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autoRedefine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endnote reference"/>
    <w:autoRedefine/>
    <w:semiHidden/>
    <w:unhideWhenUsed/>
    <w:qFormat/>
    <w:uiPriority w:val="99"/>
    <w:rPr>
      <w:vertAlign w:val="superscript"/>
    </w:rPr>
  </w:style>
  <w:style w:type="character" w:styleId="34">
    <w:name w:val="Hyperlink"/>
    <w:autoRedefine/>
    <w:unhideWhenUsed/>
    <w:qFormat/>
    <w:uiPriority w:val="99"/>
    <w:rPr>
      <w:color w:val="0000FF" w:themeColor="hyperlink"/>
      <w:u w:val="single"/>
    </w:rPr>
  </w:style>
  <w:style w:type="character" w:styleId="35">
    <w:name w:val="footnote reference"/>
    <w:autoRedefine/>
    <w:unhideWhenUsed/>
    <w:qFormat/>
    <w:uiPriority w:val="99"/>
    <w:rPr>
      <w:vertAlign w:val="superscript"/>
    </w:rPr>
  </w:style>
  <w:style w:type="character" w:customStyle="1" w:styleId="36">
    <w:name w:val="Heading 1 Char"/>
    <w:link w:val="2"/>
    <w:autoRedefine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link w:val="3"/>
    <w:autoRedefine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link w:val="4"/>
    <w:autoRedefine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link w:val="5"/>
    <w:autoRedefine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link w:val="6"/>
    <w:autoRedefine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link w:val="7"/>
    <w:autoRedefine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link w:val="8"/>
    <w:autoRedefine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link w:val="9"/>
    <w:autoRedefine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link w:val="10"/>
    <w:autoRedefine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List Paragraph"/>
    <w:basedOn w:val="1"/>
    <w:autoRedefine/>
    <w:qFormat/>
    <w:uiPriority w:val="34"/>
    <w:pPr>
      <w:ind w:left="720"/>
      <w:contextualSpacing/>
    </w:pPr>
  </w:style>
  <w:style w:type="paragraph" w:styleId="46">
    <w:name w:val="No Spacing"/>
    <w:autoRedefine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link w:val="29"/>
    <w:autoRedefine/>
    <w:qFormat/>
    <w:uiPriority w:val="10"/>
    <w:rPr>
      <w:sz w:val="48"/>
      <w:szCs w:val="48"/>
    </w:rPr>
  </w:style>
  <w:style w:type="character" w:customStyle="1" w:styleId="48">
    <w:name w:val="Subtitle Char"/>
    <w:link w:val="23"/>
    <w:autoRedefine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autoRedefine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autoRedefine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autoRedefine/>
    <w:qFormat/>
    <w:uiPriority w:val="30"/>
    <w:rPr>
      <w:i/>
    </w:rPr>
  </w:style>
  <w:style w:type="character" w:customStyle="1" w:styleId="53">
    <w:name w:val="Header Char"/>
    <w:link w:val="20"/>
    <w:autoRedefine/>
    <w:qFormat/>
    <w:uiPriority w:val="99"/>
  </w:style>
  <w:style w:type="character" w:customStyle="1" w:styleId="54">
    <w:name w:val="Footer Char"/>
    <w:link w:val="19"/>
    <w:autoRedefine/>
    <w:qFormat/>
    <w:uiPriority w:val="99"/>
  </w:style>
  <w:style w:type="character" w:customStyle="1" w:styleId="55">
    <w:name w:val="Caption Char"/>
    <w:link w:val="19"/>
    <w:autoRedefine/>
    <w:qFormat/>
    <w:uiPriority w:val="99"/>
  </w:style>
  <w:style w:type="table" w:customStyle="1" w:styleId="56">
    <w:name w:val="Table Grid Light"/>
    <w:autoRedefine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autoRedefine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autoRedefine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autoRedefine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autoRedefine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autoRedefine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4">
    <w:name w:val="Grid Table 1 Light - Accent 2"/>
    <w:autoRedefine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5">
    <w:name w:val="Grid Table 1 Light - Accent 3"/>
    <w:autoRedefine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6">
    <w:name w:val="Grid Table 1 Light - Accent 4"/>
    <w:autoRedefine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7">
    <w:name w:val="Grid Table 1 Light - Accent 5"/>
    <w:autoRedefine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8">
    <w:name w:val="Grid Table 1 Light - Accent 6"/>
    <w:autoRedefine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9">
    <w:name w:val="Grid Table 2"/>
    <w:autoRedefine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autoRedefine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1">
    <w:name w:val="Grid Table 2 - Accent 2"/>
    <w:autoRedefine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2">
    <w:name w:val="Grid Table 2 - Accent 3"/>
    <w:autoRedefine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3">
    <w:name w:val="Grid Table 2 - Accent 4"/>
    <w:autoRedefine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4">
    <w:name w:val="Grid Table 2 - Accent 5"/>
    <w:autoRedefine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5">
    <w:name w:val="Grid Table 2 - Accent 6"/>
    <w:autoRedefine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6">
    <w:name w:val="Grid Table 3"/>
    <w:autoRedefine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autoRedefine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8">
    <w:name w:val="Grid Table 3 - Accent 2"/>
    <w:autoRedefine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9">
    <w:name w:val="Grid Table 3 - Accent 3"/>
    <w:autoRedefine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0">
    <w:name w:val="Grid Table 3 - Accent 4"/>
    <w:autoRedefine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1">
    <w:name w:val="Grid Table 3 - Accent 5"/>
    <w:autoRedefine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2">
    <w:name w:val="Grid Table 3 - Accent 6"/>
    <w:autoRedefine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3">
    <w:name w:val="Grid Table 4"/>
    <w:autoRedefine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autoRedefine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5">
    <w:name w:val="Grid Table 4 - Accent 2"/>
    <w:autoRedefine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4 - Accent 3"/>
    <w:autoRedefine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4 - Accent 4"/>
    <w:autoRedefine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4 - Accent 5"/>
    <w:autoRedefine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5 Dark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2">
    <w:name w:val="Grid Table 5 Dark - Accent 2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3">
    <w:name w:val="Grid Table 5 Dark - Accent 3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4">
    <w:name w:val="Grid Table 5 Dark- Accent 4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5">
    <w:name w:val="Grid Table 5 Dark - Accent 5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6">
    <w:name w:val="Grid Table 5 Dark - Accent 6"/>
    <w:autoRedefine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7">
    <w:name w:val="Grid Table 6 Colorful"/>
    <w:autoRedefine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8">
    <w:name w:val="Grid Table 6 Colorful - Accent 1"/>
    <w:autoRedefine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9">
    <w:name w:val="Grid Table 6 Colorful - Accent 2"/>
    <w:autoRedefine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0">
    <w:name w:val="Grid Table 6 Colorful - Accent 3"/>
    <w:autoRedefine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1">
    <w:name w:val="Grid Table 6 Colorful - Accent 4"/>
    <w:autoRedefine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2">
    <w:name w:val="Grid Table 6 Colorful - Accent 5"/>
    <w:autoRedefine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3">
    <w:name w:val="Grid Table 6 Colorful - Accent 6"/>
    <w:autoRedefine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4">
    <w:name w:val="Grid Table 7 Colorful"/>
    <w:autoRedefine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5">
    <w:name w:val="Grid Table 7 Colorful - Accent 1"/>
    <w:autoRedefine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6">
    <w:name w:val="Grid Table 7 Colorful - Accent 2"/>
    <w:autoRedefine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7">
    <w:name w:val="Grid Table 7 Colorful - Accent 3"/>
    <w:autoRedefine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8">
    <w:name w:val="Grid Table 7 Colorful - Accent 4"/>
    <w:autoRedefine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9">
    <w:name w:val="Grid Table 7 Colorful - Accent 5"/>
    <w:autoRedefine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0">
    <w:name w:val="Grid Table 7 Colorful - Accent 6"/>
    <w:autoRedefine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1">
    <w:name w:val="List Table 1 Light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3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4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5">
    <w:name w:val="List Table 1 Light - Accent 4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6">
    <w:name w:val="List Table 1 Light - Accent 5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7">
    <w:name w:val="List Table 1 Light - Accent 6"/>
    <w:autoRedefine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8">
    <w:name w:val="List Table 2"/>
    <w:autoRedefine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autoRedefine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0">
    <w:name w:val="List Table 2 - Accent 2"/>
    <w:autoRedefine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1">
    <w:name w:val="List Table 2 - Accent 3"/>
    <w:autoRedefine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2">
    <w:name w:val="List Table 2 - Accent 4"/>
    <w:autoRedefine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3">
    <w:name w:val="List Table 2 - Accent 5"/>
    <w:autoRedefine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4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5">
    <w:name w:val="List Table 3"/>
    <w:autoRedefine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autoRedefine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autoRedefine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8">
    <w:name w:val="List Table 3 - Accent 3"/>
    <w:autoRedefine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9">
    <w:name w:val="List Table 3 - Accent 4"/>
    <w:autoRedefine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0">
    <w:name w:val="List Table 3 - Accent 5"/>
    <w:autoRedefine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1">
    <w:name w:val="List Table 3 - Accent 6"/>
    <w:autoRedefine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2">
    <w:name w:val="List Table 4"/>
    <w:autoRedefine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autoRedefine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4 - Accent 3"/>
    <w:autoRedefine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4 - Accent 4"/>
    <w:autoRedefine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4 - Accent 5"/>
    <w:autoRedefine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4 - Accent 6"/>
    <w:autoRedefine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5 Dark"/>
    <w:autoRedefine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autoRedefine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1">
    <w:name w:val="List Table 5 Dark - Accent 2"/>
    <w:autoRedefine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2">
    <w:name w:val="List Table 5 Dark - Accent 3"/>
    <w:autoRedefine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3">
    <w:name w:val="List Table 5 Dark - Accent 4"/>
    <w:autoRedefine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4">
    <w:name w:val="List Table 5 Dark - Accent 5"/>
    <w:autoRedefine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5">
    <w:name w:val="List Table 5 Dark - Accent 6"/>
    <w:autoRedefine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6">
    <w:name w:val="List Table 6 Colorful"/>
    <w:autoRedefine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7">
    <w:name w:val="List Table 6 Colorful - Accent 1"/>
    <w:autoRedefine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8">
    <w:name w:val="List Table 6 Colorful - Accent 2"/>
    <w:autoRedefine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9">
    <w:name w:val="List Table 6 Colorful - Accent 3"/>
    <w:autoRedefine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0">
    <w:name w:val="List Table 6 Colorful - Accent 4"/>
    <w:autoRedefine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1">
    <w:name w:val="List Table 6 Colorful - Accent 5"/>
    <w:autoRedefine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2">
    <w:name w:val="List Table 6 Colorful - Accent 6"/>
    <w:autoRedefine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3">
    <w:name w:val="List Table 7 Colorful"/>
    <w:autoRedefine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4">
    <w:name w:val="List Table 7 Colorful - Accent 1"/>
    <w:autoRedefine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5">
    <w:name w:val="List Table 7 Colorful - Accent 2"/>
    <w:autoRedefine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6">
    <w:name w:val="List Table 7 Colorful - Accent 3"/>
    <w:autoRedefine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7">
    <w:name w:val="List Table 7 Colorful - Accent 4"/>
    <w:autoRedefine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8">
    <w:name w:val="List Table 7 Colorful - Accent 5"/>
    <w:autoRedefine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9">
    <w:name w:val="List Table 7 Colorful - Accent 6"/>
    <w:autoRedefine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0">
    <w:name w:val="Lined - Accent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2">
    <w:name w:val="Lined - Accent 2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3">
    <w:name w:val="Lined - Accent 3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4">
    <w:name w:val="Lined - Accent 4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5">
    <w:name w:val="Lined - Accent 5"/>
    <w:autoRedefine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6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7">
    <w:name w:val="Bordered &amp; Lined - Accent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9">
    <w:name w:val="Bordered &amp; Lined - Accent 2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0">
    <w:name w:val="Bordered &amp; Lined - Accent 3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1">
    <w:name w:val="Bordered &amp; Lined - Accent 4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2">
    <w:name w:val="Bordered &amp; Lined - Accent 5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3">
    <w:name w:val="Bordered &amp; Lined - Accent 6"/>
    <w:autoRedefine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4">
    <w:name w:val="Bordered"/>
    <w:autoRedefine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autoRedefine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6">
    <w:name w:val="Bordered - Accent 2"/>
    <w:autoRedefine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7">
    <w:name w:val="Bordered - Accent 3"/>
    <w:autoRedefine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8">
    <w:name w:val="Bordered - Accent 4"/>
    <w:autoRedefine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9">
    <w:name w:val="Bordered - Accent 5"/>
    <w:autoRedefine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0">
    <w:name w:val="Bordered - Accent 6"/>
    <w:autoRedefine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1">
    <w:name w:val="Footnote Text Char"/>
    <w:link w:val="24"/>
    <w:autoRedefine/>
    <w:qFormat/>
    <w:uiPriority w:val="99"/>
    <w:rPr>
      <w:sz w:val="18"/>
    </w:rPr>
  </w:style>
  <w:style w:type="character" w:customStyle="1" w:styleId="182">
    <w:name w:val="Endnote Text Char"/>
    <w:link w:val="18"/>
    <w:autoRedefine/>
    <w:qFormat/>
    <w:uiPriority w:val="99"/>
    <w:rPr>
      <w:sz w:val="20"/>
    </w:rPr>
  </w:style>
  <w:style w:type="paragraph" w:customStyle="1" w:styleId="183">
    <w:name w:val="TOC Heading"/>
    <w:autoRedefine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4">
    <w:name w:val="标题 1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ascii="宋体" w:eastAsia="宋体" w:cs="Times New Roman"/>
      <w:b/>
      <w:kern w:val="44"/>
      <w:sz w:val="48"/>
      <w:szCs w:val="48"/>
    </w:rPr>
  </w:style>
  <w:style w:type="character" w:customStyle="1" w:styleId="185">
    <w:name w:val="默认段落字体1"/>
    <w:link w:val="1"/>
    <w:autoRedefine/>
    <w:qFormat/>
    <w:uiPriority w:val="0"/>
  </w:style>
  <w:style w:type="table" w:customStyle="1" w:styleId="186">
    <w:name w:val="普通表格1"/>
    <w:autoRedefine/>
    <w:unhideWhenUsed/>
    <w:qFormat/>
    <w:uiPriority w:val="99"/>
  </w:style>
  <w:style w:type="paragraph" w:customStyle="1" w:styleId="187">
    <w:name w:val="批注框文本1"/>
    <w:basedOn w:val="1"/>
    <w:link w:val="188"/>
    <w:autoRedefine/>
    <w:qFormat/>
    <w:uiPriority w:val="0"/>
    <w:rPr>
      <w:rFonts w:ascii="Times New Roman" w:hAnsi="Times New Roman" w:eastAsia="宋体"/>
      <w:kern w:val="0"/>
      <w:sz w:val="18"/>
      <w:szCs w:val="18"/>
    </w:rPr>
  </w:style>
  <w:style w:type="character" w:customStyle="1" w:styleId="188">
    <w:name w:val="批注框文本 字符"/>
    <w:link w:val="187"/>
    <w:autoRedefine/>
    <w:qFormat/>
    <w:uiPriority w:val="0"/>
    <w:rPr>
      <w:sz w:val="18"/>
      <w:szCs w:val="18"/>
    </w:rPr>
  </w:style>
  <w:style w:type="paragraph" w:customStyle="1" w:styleId="189">
    <w:name w:val="页脚1"/>
    <w:basedOn w:val="1"/>
    <w:link w:val="19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kern w:val="0"/>
      <w:sz w:val="18"/>
      <w:szCs w:val="18"/>
    </w:rPr>
  </w:style>
  <w:style w:type="character" w:customStyle="1" w:styleId="190">
    <w:name w:val="页脚 字符"/>
    <w:link w:val="189"/>
    <w:autoRedefine/>
    <w:qFormat/>
    <w:uiPriority w:val="0"/>
    <w:rPr>
      <w:sz w:val="18"/>
      <w:szCs w:val="18"/>
    </w:rPr>
  </w:style>
  <w:style w:type="paragraph" w:customStyle="1" w:styleId="191">
    <w:name w:val="页眉1"/>
    <w:basedOn w:val="1"/>
    <w:link w:val="192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18"/>
    </w:rPr>
  </w:style>
  <w:style w:type="character" w:customStyle="1" w:styleId="192">
    <w:name w:val="页眉 字符"/>
    <w:link w:val="191"/>
    <w:autoRedefine/>
    <w:qFormat/>
    <w:uiPriority w:val="0"/>
    <w:rPr>
      <w:sz w:val="18"/>
      <w:szCs w:val="18"/>
    </w:rPr>
  </w:style>
  <w:style w:type="paragraph" w:customStyle="1" w:styleId="193">
    <w:name w:val="普通(网站)1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94">
    <w:name w:val="超链接1"/>
    <w:link w:val="1"/>
    <w:autoRedefine/>
    <w:qFormat/>
    <w:uiPriority w:val="0"/>
    <w:rPr>
      <w:color w:val="0563C1"/>
      <w:u w:val="single"/>
    </w:rPr>
  </w:style>
  <w:style w:type="character" w:customStyle="1" w:styleId="195">
    <w:name w:val="日期 Char"/>
    <w:basedOn w:val="185"/>
    <w:link w:val="196"/>
    <w:autoRedefine/>
    <w:qFormat/>
    <w:uiPriority w:val="0"/>
  </w:style>
  <w:style w:type="paragraph" w:customStyle="1" w:styleId="196">
    <w:name w:val="Date1"/>
    <w:basedOn w:val="1"/>
    <w:next w:val="1"/>
    <w:link w:val="195"/>
    <w:autoRedefine/>
    <w:qFormat/>
    <w:uiPriority w:val="0"/>
    <w:pPr>
      <w:ind w:left="100" w:leftChars="2500"/>
    </w:pPr>
  </w:style>
  <w:style w:type="character" w:customStyle="1" w:styleId="197">
    <w:name w:val="15"/>
    <w:basedOn w:val="185"/>
    <w:link w:val="1"/>
    <w:autoRedefine/>
    <w:qFormat/>
    <w:uiPriority w:val="0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Pages>1</Pages>
  <TotalTime>7</TotalTime>
  <ScaleCrop>false</ScaleCrop>
  <LinksUpToDate>false</LinksUpToDate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2016-12-02T23:27:00Z</dcterms:created>
  <dc:creator>jiao</dc:creator>
  <cp:lastModifiedBy>Colamilkshake</cp:lastModifiedBy>
  <dcterms:modified xsi:type="dcterms:W3CDTF">2026-07-23T08:53:42Z</dcterms:modified>
  <dc:title>关于2016年四川省教辅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04A84382CE724DBEAF87172FDE46DFB3_13</vt:lpwstr>
  </property>
</Properties>
</file>