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9D46392">
      <w:pPr>
        <w:ind w:left="0" w:leftChars="0" w:firstLine="0" w:firstLineChars="0"/>
        <w:rPr>
          <w:rFonts w:hint="eastAsia" w:ascii="黑体" w:hAnsi="黑体" w:eastAsia="黑体" w:cs="黑体"/>
          <w:sz w:val="32"/>
          <w:szCs w:val="36"/>
        </w:rPr>
      </w:pPr>
      <w:r>
        <w:rPr>
          <w:rFonts w:hint="eastAsia" w:ascii="黑体" w:hAnsi="黑体" w:eastAsia="黑体" w:cs="黑体"/>
          <w:sz w:val="32"/>
          <w:szCs w:val="36"/>
        </w:rPr>
        <w:t>附件1</w:t>
      </w:r>
    </w:p>
    <w:p w14:paraId="0C2259BE">
      <w:pPr>
        <w:jc w:val="center"/>
        <w:rPr>
          <w:rFonts w:hint="eastAsia" w:ascii="方正小标宋简体" w:eastAsia="方正小标宋简体"/>
          <w:sz w:val="36"/>
          <w:szCs w:val="40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2026年全省高校学生资助诚信教育宣传作品获奖名单</w:t>
      </w:r>
    </w:p>
    <w:p w14:paraId="598E22A2">
      <w:pPr>
        <w:numPr>
          <w:ilvl w:val="0"/>
          <w:numId w:val="0"/>
        </w:numPr>
        <w:ind w:firstLine="640" w:firstLineChars="200"/>
        <w:rPr>
          <w:rFonts w:hint="eastAsia" w:ascii="方正小标宋简体" w:eastAsia="方正小标宋简体"/>
          <w:sz w:val="36"/>
          <w:szCs w:val="40"/>
          <w:lang w:val="en-US" w:eastAsia="zh-CN"/>
        </w:rPr>
      </w:pPr>
      <w:r>
        <w:rPr>
          <w:rFonts w:hint="eastAsia" w:ascii="黑体" w:hAnsi="黑体" w:eastAsia="黑体"/>
          <w:sz w:val="32"/>
          <w:szCs w:val="36"/>
          <w:lang w:val="en-US" w:eastAsia="zh-CN"/>
        </w:rPr>
        <w:t>一、</w:t>
      </w:r>
      <w:r>
        <w:rPr>
          <w:rFonts w:hint="eastAsia" w:ascii="黑体" w:hAnsi="黑体" w:eastAsia="黑体"/>
          <w:sz w:val="32"/>
          <w:szCs w:val="36"/>
        </w:rPr>
        <w:t>公益短片（共</w:t>
      </w:r>
      <w:r>
        <w:rPr>
          <w:rFonts w:hint="eastAsia" w:ascii="黑体" w:hAnsi="黑体" w:eastAsia="黑体"/>
          <w:sz w:val="32"/>
          <w:szCs w:val="36"/>
          <w:lang w:val="en-US" w:eastAsia="zh-CN"/>
        </w:rPr>
        <w:t>54</w:t>
      </w:r>
      <w:r>
        <w:rPr>
          <w:rFonts w:hint="eastAsia" w:ascii="黑体" w:hAnsi="黑体" w:eastAsia="黑体"/>
          <w:sz w:val="32"/>
          <w:szCs w:val="36"/>
        </w:rPr>
        <w:t>部）</w:t>
      </w:r>
    </w:p>
    <w:tbl>
      <w:tblPr>
        <w:tblStyle w:val="12"/>
        <w:tblW w:w="12947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533"/>
        <w:gridCol w:w="3204"/>
        <w:gridCol w:w="2883"/>
        <w:gridCol w:w="2098"/>
        <w:gridCol w:w="1437"/>
      </w:tblGrid>
      <w:tr w14:paraId="6819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tblHeader/>
        </w:trPr>
        <w:tc>
          <w:tcPr>
            <w:tcW w:w="792" w:type="dxa"/>
            <w:shd w:val="clear" w:color="auto" w:fill="auto"/>
            <w:vAlign w:val="center"/>
          </w:tcPr>
          <w:p w14:paraId="4B8D35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48DF3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49C2A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1B709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创作者姓名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5789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03EFE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获奖等次</w:t>
            </w:r>
          </w:p>
        </w:tc>
      </w:tr>
      <w:tr w14:paraId="0B6A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5C42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9E71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四川旅游学院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97F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借光而行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1968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唐珂、罗帝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327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唐珂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EE5E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5FA2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5EE9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F87B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63E1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诚信三句半·资助暖人心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9C1D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税宇途、熊依然、吉乃子发、</w:t>
            </w:r>
          </w:p>
          <w:p w14:paraId="5002E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廖晨冉、陈志航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BCFE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黄焕焕、梅飒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E96A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0A6CA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2A2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8606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四川铁道职业学院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AC44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秉诚笃行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9C86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黄艺、李杨、张雨、</w:t>
            </w:r>
          </w:p>
          <w:p w14:paraId="7C8A1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杨楠、张代铧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3A6D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唐恬、余露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870E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46F7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4607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689D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电子科技大学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E51F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漂流瓶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6EF1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马浩淼、孟恬冰、高世钰、</w:t>
            </w:r>
          </w:p>
          <w:p w14:paraId="5A568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黄琳郦、李政霖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040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李恩豪、李明进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0DF6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7BF55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6D907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8845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6291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无声的契约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4AE9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曹宇飞、陈可盈、齐浩然、</w:t>
            </w:r>
          </w:p>
          <w:p w14:paraId="1676A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巩培育、余小清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1DA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蒋蕊、朱培培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3B1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24B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40B4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D3CC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四川传媒学院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E39F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后盾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0B2A6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许文晏、黄科米、韦昊名、</w:t>
            </w:r>
          </w:p>
          <w:p w14:paraId="4972E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郝洪彬、谭欣宜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CEB9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侯鑫、马超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D8A7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4620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9FA9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BB5E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7C36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执笔生花，向阳而生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CCDE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李莹睿、蒋涵、陶丹、</w:t>
            </w:r>
          </w:p>
          <w:p w14:paraId="63577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樊乙多、谢林松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16FE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张君、何贞君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D627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7B354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610A2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1E52B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四川大学锦江学院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309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弃信者说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0DC31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雷黄馨、谭艳阳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25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胡思敏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B8C3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6993E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0D04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0E05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成都锦城学院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BDD9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踏碎尘埃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68E8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师孝天、王硕宁、陈骋、</w:t>
            </w:r>
          </w:p>
          <w:p w14:paraId="19F3C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赵华、梁伟浩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AFB7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姚林园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3A65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2E8F6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9CB3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B91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023C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诚信接力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066F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李诗雨、廖俊豪、刘彦桥、</w:t>
            </w:r>
          </w:p>
          <w:p w14:paraId="77894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汪欣蓉、陈艳慧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96B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艾尔帕提·肉孜、</w:t>
            </w:r>
          </w:p>
          <w:p w14:paraId="4C8DF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朱晏霖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290A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73EC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70BD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9F9A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E83C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信用修复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EF53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吴琦乐、陈汶梓、易宇杰、</w:t>
            </w:r>
          </w:p>
          <w:p w14:paraId="6F1D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易艳雪、邓钦文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8F9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卢巍科、李友莉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84DB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5DA8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EB47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1CD7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A7E2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以信扎根 以助沐光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0889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杨清清、曹彬莹、周佳慧、</w:t>
            </w:r>
          </w:p>
          <w:p w14:paraId="3A84F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邓楠、谭诗语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962C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黄高静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512C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F44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7CBD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3A86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495FB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爱不迟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FFFA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余世杰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22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衡若冰、毛若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B5A7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8508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70D4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9EFD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南充文化旅游职业学院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E893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铸诚信底色·育时代新人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12F1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罗星灿、杨万聪、王从润、</w:t>
            </w:r>
          </w:p>
          <w:p w14:paraId="78F1E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杜雨彤、李讯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D6E4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周柳明、张继和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B989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A67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54B3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609C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030C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微光聚暖，逐梦向阳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80CD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景小强、叶欣、张雯雯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828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刘莎、杨凌霄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4DCF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6C86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98E3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43D0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20AA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守住诚信，定格美好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3CD5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刘茂玲、李星雨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A472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刘双婉、余艳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66C3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D6AE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D1AE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EB1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D08F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以真为信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4A6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陈鸿宇、李柏薇、李涛、</w:t>
            </w:r>
          </w:p>
          <w:p w14:paraId="0EE91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刘奕彤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2BB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李嘉、时杨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F9F0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EB56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B97A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5094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DE2F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那根糖水甘蔗咸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079C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陈柔希、杨滨泽、赵新宜、</w:t>
            </w:r>
          </w:p>
          <w:p w14:paraId="67E26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何昊洋、许媛鑫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D6F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岑雨、杨懿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5266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AA0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324B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251F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4885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青春守信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B538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张彧、张宸昊、刘依然、</w:t>
            </w:r>
          </w:p>
          <w:p w14:paraId="0C715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毛曼、张子依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14B5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高世宇、冯菊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5AD1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5B2E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484D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302A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9D6A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心正影端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4347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陈鑫杰、吉克五加木、</w:t>
            </w:r>
          </w:p>
          <w:p w14:paraId="1FC2C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祖丽米热·奥斯曼、曹欣慧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914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谭瑶、戴宇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2C50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61C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1D4E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0B22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成都工贸职业技术学院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757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诚熠平凡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5E39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易浩洋、何为、龙佳汶、</w:t>
            </w:r>
          </w:p>
          <w:p w14:paraId="06288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马银、闫政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BBA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张洁、陈志欣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8FF4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2570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9A18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10AD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成都工贸职业技术学院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AF0E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那一念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2DF8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代金汶、牟俊钢、邓思瑞、</w:t>
            </w:r>
          </w:p>
          <w:p w14:paraId="0A3DE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陈有为、黄俊博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2032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叶鸿飞、全敏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60AD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DD6F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1797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77B2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B41A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医路诚心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A064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李金岑、黄馨颖、刘兴辰、</w:t>
            </w:r>
          </w:p>
          <w:p w14:paraId="24668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游茜茹、明雨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235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F2C9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FC1E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2E0B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DBD7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6C6B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诚信无缺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30950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涂洪语、何汶熙、何家愉、</w:t>
            </w:r>
          </w:p>
          <w:p w14:paraId="686B4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曾米杨、简上钦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CB28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赵翔玥、刘宵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5E13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516C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E842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3010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DD22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数据不改，诚信不移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6D1A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张敏、代淋丹、廖玲俪、</w:t>
            </w:r>
          </w:p>
          <w:p w14:paraId="2B419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颜镁婷、易柳含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218F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周建平、张莉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A32E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947B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8365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D086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四川商务职业学院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D9F4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诚信助追梦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D4BC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李玲蕊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00C5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黄思源、苟福安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00A4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CF5A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46B6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F2F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ED79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一念之间-诚信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F483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梁胜强、刘捷、刘枝林、王实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D1C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李成雪、陈宇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8484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466C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48E58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AB8C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A079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时光更迭，诚信不变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149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罗海航、黄政、张宇翔、</w:t>
            </w:r>
          </w:p>
          <w:p w14:paraId="119E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李丹宁、张语涵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E2C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上官晴天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8824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6050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DA70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6250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DF04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334F8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马妍、刘杨菲、郑嘉玉、</w:t>
            </w:r>
          </w:p>
          <w:p w14:paraId="12EA6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韩庆阳、杜志豪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7E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雷婷、岳陈军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DED1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5182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04B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A5FA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四川职业技术学院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408E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拒贷守信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092B8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陈籽杏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B07A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董雪梅、罗淼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E385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3CE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49E60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F7F3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四川大学锦江学院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A33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眼见非实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DC5A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谭艳阳、雷黄馨、吴灼冉、</w:t>
            </w:r>
          </w:p>
          <w:p w14:paraId="37E94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陈蓝、隆锴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0EC1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胡思敏、卢琳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E3EC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7D9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6386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1B3B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6CB4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账本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12C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王雅婷、周奕彤、邓守超、</w:t>
            </w:r>
          </w:p>
          <w:p w14:paraId="790D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郭子彤、夏文鹏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2C5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马磊、胡孙龙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39CF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6D81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452AD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9C5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41F2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诚信助学筑梦 感恩笃行致远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20FA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来佳慧、王淼鑫、张钰、</w:t>
            </w:r>
          </w:p>
          <w:p w14:paraId="042A9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顾廷美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C8A9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肖雅心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C6FA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C05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5123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9BF8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成都体育学院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D7AD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守诚归真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F552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提砚文、刘行远、朱梓文、</w:t>
            </w:r>
          </w:p>
          <w:p w14:paraId="088E6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王若溪、蒋林聪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CD3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谢弘苑、杨洋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17C9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F3C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784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EEC8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四川工商学院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1DC9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诚信受助 励志前行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D94B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邱兵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EA5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罗霄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D1EC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E4B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44BC9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B96C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9FB1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选择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48F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刘苑苑、唐苹、张泽欣、</w:t>
            </w:r>
          </w:p>
          <w:p w14:paraId="2B0E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刘加平、徐顺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093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夏库拉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811A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193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A687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21CF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成都信息工程大学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6ACF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一束光，一程路，一颗心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774F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戴平阳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EB4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苏露、陈敏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62F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69A0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9AB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A97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8DF5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透明的账本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E698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周晨曦、蒋杰、王琳雅、</w:t>
            </w:r>
          </w:p>
          <w:p w14:paraId="5C4D7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吕宏瑞、刘容希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276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卢巍科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36A5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24E0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60B4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959D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D151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镜头之外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C56E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袁诗颖、李思彤、王家福、</w:t>
            </w:r>
          </w:p>
          <w:p w14:paraId="48905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何义晨、刘小鑫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12A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林志豪、李云杏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5E52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1764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8B66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35C43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南充文化旅游职业学院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92BD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诚信之光，照亮青春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FAE2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徐程、蒋思瑶、杨瑶、</w:t>
            </w:r>
          </w:p>
          <w:p w14:paraId="539F3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张涵、袁小童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1922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陈赫明地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BDC4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3BE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8A9D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BC27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1FD3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方寸青春 心守一诚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B9A7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张彧、张宸昊、刘依然、</w:t>
            </w:r>
          </w:p>
          <w:p w14:paraId="51C94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毛曼、张子依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6EE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范小齐、张科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A4F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BA2B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0DAF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1EBC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南充职业技术学院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A8BD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诚筑未来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00FE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杨春雄、梅世浩、左思凡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86D2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唐峻峰、杜红梅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AEEF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9816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AD35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8E30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四川文理学院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3011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以诚为盾，不负韶华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36D3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罗一芹、曹瀚尹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3215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D8AA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D2D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4836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A209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绵阳师范学院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43987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一念之差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35A68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阴秀佳、何雯滢、许双双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F34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资淇如、姚冬梅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BADB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3275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9D3C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8E8E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1DFCB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征信“毁了”我的人生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5359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董益成、余顺哲、周毅、</w:t>
            </w:r>
          </w:p>
          <w:p w14:paraId="166E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张宇雯、康珠拥珠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272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叶权征、唐晓玥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B6DF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FD7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15F81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6594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四川文理学院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6A49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资助诚信教育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319D1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谭雯静、王诗语、向颖菡、</w:t>
            </w:r>
          </w:p>
          <w:p w14:paraId="60D51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张镇、徐馨怡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BECC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伏婷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4569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86F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6D5C2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95EC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四川工商学院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DA7A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数艺守诚 资助润德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D6EF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何月鑫，王鑫凤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CCF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刘礼俊、谢良春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67F4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E0B9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A4F4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2FFD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阿坝师范学院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9470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刺里生光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3957F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王慧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45C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曾红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096A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62D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04C45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1269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507E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诚与爱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263F5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黎辉华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1015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王丽萍、吴小峰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E6C3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17A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7F148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F1F7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巴中职业技术学院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BE33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诚助青春 洁贷同行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378F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曾嘉倪、邓杰曦、张书玮、</w:t>
            </w:r>
          </w:p>
          <w:p w14:paraId="73D3B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邬旸、刘天虎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B581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王曦、李靖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44E1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B09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203D1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423A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四川水利职业技术学院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3BB8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诚助青春，德润人生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8A27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麻鹏彪、王志昊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F4B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陈微、王玥琳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8F1B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A59A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5E1AF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1A984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电子科技大学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336F9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立诚于心·守信于行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80D8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郑皓元、李在希、尹泽棂、</w:t>
            </w:r>
          </w:p>
          <w:p w14:paraId="70172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梁浩然、牛潇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73F5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杨心如、李超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3232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B475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34B0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34FF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成都艺术职业大学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7A46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穿进诚信剧本后，我自带选择挂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3860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贺心淇、丁璐璐、杨茜、</w:t>
            </w:r>
          </w:p>
          <w:p w14:paraId="69548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熊敏、梁洁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93A5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吴晶晶、王坚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4A8B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8596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92" w:type="dxa"/>
            <w:shd w:val="clear" w:color="auto" w:fill="auto"/>
            <w:vAlign w:val="center"/>
          </w:tcPr>
          <w:p w14:paraId="41335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2059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德阳科贸职业学院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AECB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心守诚信，不负韶华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BFEF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雷江鸣、唐锌、任逾灵、</w:t>
            </w:r>
          </w:p>
          <w:p w14:paraId="33D3D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李秋辉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B23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杜朝阳、陈栎平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BAA1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</w:tbl>
    <w:p w14:paraId="1E6A1AB8">
      <w:pPr>
        <w:rPr>
          <w:rFonts w:hint="eastAsia" w:ascii="黑体" w:hAnsi="黑体" w:eastAsia="黑体" w:cs="黑体"/>
          <w:sz w:val="32"/>
          <w:szCs w:val="2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4"/>
          <w:lang w:val="en-US" w:eastAsia="zh-CN"/>
        </w:rPr>
        <w:br w:type="page"/>
      </w:r>
    </w:p>
    <w:p w14:paraId="68EB11B6">
      <w:pPr>
        <w:numPr>
          <w:ilvl w:val="0"/>
          <w:numId w:val="0"/>
        </w:numPr>
        <w:spacing w:beforeLines="0" w:afterLines="0"/>
        <w:ind w:firstLine="640" w:firstLineChars="200"/>
        <w:jc w:val="both"/>
        <w:rPr>
          <w:rFonts w:hint="eastAsia" w:ascii="黑体" w:hAnsi="黑体" w:eastAsia="黑体" w:cs="黑体"/>
          <w:sz w:val="32"/>
          <w:szCs w:val="2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4"/>
          <w:lang w:val="en-US" w:eastAsia="zh-CN"/>
        </w:rPr>
        <w:t>二、公益宣传画（共66幅）</w:t>
      </w:r>
    </w:p>
    <w:tbl>
      <w:tblPr>
        <w:tblStyle w:val="11"/>
        <w:tblW w:w="4913" w:type="pct"/>
        <w:tblInd w:w="1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806"/>
        <w:gridCol w:w="3009"/>
        <w:gridCol w:w="2826"/>
        <w:gridCol w:w="2088"/>
        <w:gridCol w:w="1437"/>
      </w:tblGrid>
      <w:tr w14:paraId="6A971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tblHeader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63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FC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44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5C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创作者姓名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0A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CF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获奖等次</w:t>
            </w:r>
          </w:p>
        </w:tc>
      </w:tr>
      <w:tr w14:paraId="3C97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7E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F29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85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诚信立身，求真立学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51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毛思淇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AA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姜超超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BB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0FA46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A0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FE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64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人言相合，方能成信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70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杜泽沛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5B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吴晓娇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EC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070E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B2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15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B5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字藏诚信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77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潘庆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B8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周玉巧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EE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55EEF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E46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D5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3F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因信而立，向光而行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19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薛舟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4F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杨依天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8E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2C6AE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53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73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电子科技大学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7F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一针一线，一生一诚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4E2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刘霞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C0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李超、李明进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B6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7AB85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F1F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31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5B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诚信如笔，一字千金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A4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赵佳欣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52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饶君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3B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4120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BD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AA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A8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诚流不息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168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甘原嘉麟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3C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张益昇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21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6A90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7E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6E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67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资助诚信，感恩奋进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78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丁明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9B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包蕾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BC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35722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FC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32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四川旅游学院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FD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执钥明心，言而有信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2F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屈阳、郭莉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6C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李貌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33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2E8C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85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46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四川电影电视学院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09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以诚立身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05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饶奕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99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王雯静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F1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6FBD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8D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AE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四川音乐学院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BB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信重千钧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1D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徐星语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E4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马唯薇、杨之豪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14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292A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C10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AC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德阳农业科技职业学院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FC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指纹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D2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方明熙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6D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陈怡璇、胡仕悦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BF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5E07B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A9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3D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5F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诚助青春，德润人生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7A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杨检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C2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吴鹏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AC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4FE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C8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67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4E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锁心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74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李兴艳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5A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张亚玲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94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B7D8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EFB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4EE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电子科技大学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80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一点丹心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A2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高锦荣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4F5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谢璐渠、李明进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CA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F7C9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06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34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05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笃诚践志 楷模昭彰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97B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王奇、廖联露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E6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屈梅、王广旭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AE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6AA4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BC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A2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成都工业学院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D2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信桥暖心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4F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李嘉豪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E4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王韦翔、王哲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750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45E6A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2E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96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成都体育学院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43D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以诚信立身，以奋斗筑梦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10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罗顺琳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11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万千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AA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BB47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BD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F3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四川文理学院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FC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以信为盾，护航青衿前路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8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徐开秀、陈嘉瑜、</w:t>
            </w:r>
          </w:p>
          <w:p w14:paraId="03E5B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黄儒懿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C5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沈瑶瑶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FF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21EBB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A6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18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0E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市井•初心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A2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吴瑶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BB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余艳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8E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D0C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7A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A1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1B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莲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36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钟昊城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DC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贾海燕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63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5005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CD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25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13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防范诈骗 打击犯罪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71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刘晋伊、袁子菱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C2E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姜雪、张科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08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EC1D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E6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37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四川国际标榜职业学院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0D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诚信筑梦 感恩前行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425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于米提·阿迪力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69C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胡欢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EB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729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742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06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四川护理职业学院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01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助学守诚，青春笃行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092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侯杰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4D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郭璐璇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9F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40AA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124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98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E3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一言九鼎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10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黄湘雯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E1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蓝海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B6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51A6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0D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E9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四川大学锦江学院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147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山有回响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69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李姗姗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03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林泽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AA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D68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07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2C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B5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以掌载公，以信筑诚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9E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张婷婷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770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常乐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48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2E30E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5B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35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成都艺术职业大学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E1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诚信相伴，公益同行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A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陈志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47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黄英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11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D6A5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BD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AA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西昌医学高等专科学校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46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诚信筑梦，资助向阳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39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舒文森、李熙彤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88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胡航、沈加友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13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47FD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92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22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成都师范学院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EE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诚信立人系列海报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8C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罗奕雯、张海川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CE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秦筠、包文莉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EA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2C50E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25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23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03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一诺之翼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70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陈雨熙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8A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尚婧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21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4FDEA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88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355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FC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天平莲花·诚信立身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B7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罗纾笛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B1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王思学、聂承丽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4D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E921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22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11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中国民用航空飞行学院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EF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守诚信之本，担蓝天之责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FA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王力欣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A6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刘海军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4E9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559D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8F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5F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15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医诚为基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0A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李柯睿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B2A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尤皓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EF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9FCD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49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BB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3A2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鼎承一诺 德润青春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35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刘钊君、吴松洋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3F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姜雪、叶云佳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C8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F9B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02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AE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广安职业技术学院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79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诚信守根基，失信倒前程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54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江钰洋、吴云欣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30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何玉婷、张杨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DA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2F9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45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0BB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中国民用航空飞行学院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223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诚信在心中成长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5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翟澜宇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F9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常皓亮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1B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15A4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EE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B2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5B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一份暖心早餐，一份诚信坚守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88C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康启蓉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6D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余艳、刘小凤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05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4D9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54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95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30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资助筑梦 青春绽放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74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杜湘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6F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蒲苪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B5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9E8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30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696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75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青春以诚，行稳致远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A4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郭危危、谭杨雪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60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刘翱翔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07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87B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2F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C8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四川航天职业技术学院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85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心守诚信 一路绿灯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AB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肖美龄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D5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刘恬甜、李琴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B1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ADC1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D2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CC7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成都工业学院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00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沐资助之光，守青春之诺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10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王丹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0A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宋新建、王韦翔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05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DFB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D8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B1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宜宾工业职业技术学院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E4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资为灯，德为路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62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向芹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9B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王成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24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D783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03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BF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AA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沃土育新芽，诚信伴求学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8F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路智超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75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付思佳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04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C98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25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D4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宜宾职业技术学院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99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诚信筑校园，青春守本心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E8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冯泽语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9D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陈勇吏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B8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533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F9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D8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四川文化传媒职业学院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C54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诚信如山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3B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杨秦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32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蒋青明、王林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F2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C609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1B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40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达州中医药职业学院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AA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扎根诚信，结出硕果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F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李知渊、薛陈晴、</w:t>
            </w:r>
          </w:p>
          <w:p w14:paraId="236A5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杨斯涵、杨秀培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81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鲁钦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A8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6466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9B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48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四川化工职业技术学院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EF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诚信立身资助筑梦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04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尹佳丽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7A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冉鸿雁、罗秋兰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3E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F0EE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6F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F14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川南幼儿师范高等专科学校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C5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一言九鼎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84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赖佳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CD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王斯福、刘香玉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5A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A295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05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BB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西南财经大学天府学院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19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诚芯护学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9B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蒋宇涵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DA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夏丹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0D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066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2E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D8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绵阳城市学院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B3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诚信点亮青春·德润人生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9D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陈文麒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6D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谢易航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77C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098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E8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44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成都体育学院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2C4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助学润德、向阳花开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BD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陈怡汝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93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凡铁龙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52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301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FB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C9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70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言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88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赵于稼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7B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赵翔玥、何小媚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8B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9AD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3B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E4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四川托普信息技术职业学院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B8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承古人信义，做诚信少年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21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李采玥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A2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赖雪瑶、钟芝娟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83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76A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C3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98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成都航空职业技术大学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22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凌云有志 诚信为航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8A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蔡上楠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8B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崔镨月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BA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29A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96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26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四川传媒学院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AE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诚助逐梦，德筑前程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3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谭佳琪、李欣咛、</w:t>
            </w:r>
          </w:p>
          <w:p w14:paraId="7FA7C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蒲玉雪、冯缘、蒋梦栖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8B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张思琪、王耀鹏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B6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4BE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A9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63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99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秤·心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BA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丁丽莎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7F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丁露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E1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F42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AA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7C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成都师范学院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EF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守资助诚信，绽青春芳华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69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陈红梅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76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王怀柏、徐丙速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66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797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43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C0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FB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别让诚信“失灵”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5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杨惠迪、蔡森林、李蕊、</w:t>
            </w:r>
          </w:p>
          <w:p w14:paraId="71D92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惠罂尼、尹欣悦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74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马文艳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B0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3BD3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2C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74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四川托普信息技术职业学院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F3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诚信为本，立德树人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81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王琳皓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BC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范继念、黎雨薇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BE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CC50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F1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46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绵阳飞行职业学院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C0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以诚为翼，助学远航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D2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李金妮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38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杜静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25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872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FA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78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DBD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诚信之门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52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徐晗真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16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彭怀雪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90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54ED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60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0DC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雅安职业技术学院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5F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诚信赢天下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8D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彭良仪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7AA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石佳冬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98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9C0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5B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97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EF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信润嘉州，资托青云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B2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朱琴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2A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王进修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0B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B13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A5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0D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巴中职业技术学院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DD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诚信青春，坦荡逐梦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F4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程思文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9B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谭卫东、李清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29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E7FA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26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9F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49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梅砚守诚</w:t>
            </w:r>
          </w:p>
        </w:tc>
        <w:tc>
          <w:tcPr>
            <w:tcW w:w="10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25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邱祉睿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B2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巫冬梅、王琼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35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</w:tbl>
    <w:p w14:paraId="51CE9D7D">
      <w:pPr>
        <w:numPr>
          <w:ilvl w:val="0"/>
          <w:numId w:val="0"/>
        </w:numPr>
        <w:spacing w:beforeLines="0" w:afterLines="0"/>
        <w:ind w:leftChars="-1196" w:firstLine="3200" w:firstLineChars="1000"/>
        <w:jc w:val="both"/>
        <w:rPr>
          <w:rFonts w:hint="eastAsia" w:ascii="FangSong_GB2312" w:hAnsi="FangSong_GB2312" w:eastAsia="FangSong_GB2312"/>
          <w:sz w:val="32"/>
          <w:szCs w:val="24"/>
          <w:lang w:val="en-US" w:eastAsia="zh-CN"/>
        </w:rPr>
        <w:sectPr>
          <w:headerReference r:id="rId5" w:type="default"/>
          <w:footerReference r:id="rId6" w:type="default"/>
          <w:pgSz w:w="15840" w:h="12240" w:orient="landscape"/>
          <w:pgMar w:top="1800" w:right="1440" w:bottom="1800" w:left="144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distance="360"/>
          <w:cols w:space="720" w:num="1"/>
          <w:docGrid w:type="lines" w:linePitch="312" w:charSpace="0"/>
        </w:sectPr>
      </w:pPr>
    </w:p>
    <w:p w14:paraId="583D4E6F">
      <w:pPr>
        <w:numPr>
          <w:ilvl w:val="0"/>
          <w:numId w:val="0"/>
        </w:numPr>
        <w:spacing w:beforeLines="0" w:afterLines="0"/>
        <w:ind w:firstLine="640" w:firstLineChars="200"/>
        <w:jc w:val="both"/>
        <w:rPr>
          <w:rFonts w:hint="default" w:ascii="黑体" w:hAnsi="黑体" w:eastAsia="黑体" w:cs="黑体"/>
          <w:sz w:val="32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24"/>
          <w:lang w:val="en-US" w:eastAsia="zh-CN"/>
        </w:rPr>
        <w:t>三、书法作品（共64幅）</w:t>
      </w:r>
    </w:p>
    <w:tbl>
      <w:tblPr>
        <w:tblStyle w:val="11"/>
        <w:tblW w:w="4908" w:type="pct"/>
        <w:tblInd w:w="1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753"/>
        <w:gridCol w:w="2953"/>
        <w:gridCol w:w="2812"/>
        <w:gridCol w:w="2021"/>
        <w:gridCol w:w="1434"/>
      </w:tblGrid>
      <w:tr w14:paraId="717C1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tblHeader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BC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4D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04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822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创作者姓名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E9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91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获奖等次</w:t>
            </w:r>
          </w:p>
        </w:tc>
      </w:tr>
      <w:tr w14:paraId="30EF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E8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55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南充职业技术学院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13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46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罗皓月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06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许峰、张潇妤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E6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52383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27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B4D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72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F7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赵俊涛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07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谷白鸯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4B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 w14:paraId="60563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8C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EF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2E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资育担行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D6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王晓棠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C8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杨云云、邓玲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35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2962B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02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2A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34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守诚立德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2D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汪刘益娜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89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7C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4C24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E5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74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9A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诚修信启联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F7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刘伟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25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包文莉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60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4A3D4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224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39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西南民族大学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CD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诚信楹联对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20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魏逸霄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DB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任泽峰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AA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B36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F1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C1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6C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守诚立身联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D3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呙海慧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74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刘绍伟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52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198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5F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00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39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天地忠信铭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6B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徐扬名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C1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赵翔玥、罗建华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B6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77FF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7B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3A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四川文理学院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858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诚德为本联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D9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刘哲显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16E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0B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C244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1C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8C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四川中医药高等专科学校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A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一諾千金存信義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寸心坦蕩守真誠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5F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韦茗夏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92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韩梅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01D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2315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6D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63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四川文理学院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D3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守信怀德联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10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罗皓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1D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高宏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E2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4CE6A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12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0A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22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诚信为翼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感恩为光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42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向怡佳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04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彭再生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0F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7E1B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47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88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9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济困捐金凭信义，扶才助学守真诚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8D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冯伟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F2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石恺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2A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 w14:paraId="0140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76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41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成都艺术职业大学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42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隶书四尺对开诚信为本联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4C0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方雨佳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EE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王国斌、张佳佳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CE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46B2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93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BAE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A8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诚信怀德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03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蒲怡涵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A9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4C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AFCA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86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05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四川音乐学院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95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崇德守信十一言联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F1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张任娟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83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张斌、魏枭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2F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95DA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67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FB9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成都艺术职业大学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A0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楷书四尺对开赤诚初心联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5C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文倩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53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王国斌、张露茜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DB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26FC2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A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63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55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诚信楹联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DC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徐佳齐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FD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刘善军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2D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C092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3E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A3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A2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诚信处世对联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E7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董婷婷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64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王海潮、张科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B8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7F8A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60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BF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8C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素心高节对联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6E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高祺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6A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常乐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B7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4B24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0A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82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26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以诚律己，以信待人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62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刘星语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0C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李国菊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FD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FC52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96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10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69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录校园楹帖选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578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韩颖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F2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陈弟伦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80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462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91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18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四川商务职业学院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86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以诚立身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43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马瑞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28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刘开伟、任梅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AB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FA98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F2B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B7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DA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诚明篇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4F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李展仪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66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王春子、罗惠中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DD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C10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8C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FD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四川汽车职业技术学院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B7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但见谁知联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8C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向丽君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01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周桐宇、杨婉露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E3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47E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27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9EA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四川建筑职业技术大学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F1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言诚人信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8D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胡智杰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B9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冷鲲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E6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262E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89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15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48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笔正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恩深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4B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李泳怡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8E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邱婧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22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7607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90B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5B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成都文理学院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BD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韶华砺本心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18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魏佳钰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39D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陈雨丹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C6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4343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2C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41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D9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守诚沐恩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8F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李紫瑞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F8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朱杨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32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F93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FB2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7BA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2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君子不患位之不尊，而患德之不崇；不耻禄之不夥，而耻智之不博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35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徐哲博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39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胡孙龙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49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5AAEC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1F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48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55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天可度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CB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魏安玘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E4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王晨晨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FE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37A1D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A6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4D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16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FC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姚畅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5F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郭佳灵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55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6D6A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A7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D4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FA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守道存真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67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何兮菡、吴松洋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C2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贾斌、邓宗文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48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1097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78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BF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四川国际标榜职业学院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9D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寸念不负平生诺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BD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田婧懿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96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冯朝旭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05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 w14:paraId="043D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D5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45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7CC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清心直道联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37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陈柏烨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BF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蔡育坤、刘亮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B8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88A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69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91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四川大学锦江学院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D5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青德笃行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A9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郑君睿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C3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胡思敏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87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57A4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DB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D3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F9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诚信立人，德则天下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4D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颜砚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12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陈昱晓、戴意昕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EC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A64E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23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AB7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成都文理学院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4C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诚信联一则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66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刘然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3AC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杨倩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C5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0FAD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26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907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成都体育学院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E6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诚润青春，善育芳华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B5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何玥锟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FC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凡铁龙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8D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CC2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80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0A1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97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以诚筑梦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1D5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雷榆铃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810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张雪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E8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E107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DF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A4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四川轻化工大学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FB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秉诚守正贴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27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苏如意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64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郭化丽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B5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884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16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14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南充文化旅游职业学院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B4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怀恩励学赋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CA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徐忠涛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07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李天飞、李永顺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21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9DF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DB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946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资阳环境科技职业学院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17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忠厚存诚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CB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舒浩天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CA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李海冰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75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E5A4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04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38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西南交通大学希望学院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F5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忠信立身，笃行致远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99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朱宏尧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EA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侯钰玲、曹语晴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0D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E5C6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EB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D3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四川城市职业学院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DD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感恩资助，诚信育人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1F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陈翔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A8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冉然、邵秀梅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00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3BC5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E6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EE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四川艺术职业学院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5A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信义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26A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郑一平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1D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苗静文、林莹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20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8D6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15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957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四川旅游学院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F7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一诺至诚联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F5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何巧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86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秦安建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B8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6187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76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62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20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承恩砺行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AE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贾越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FB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余杰、王金红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0D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0E01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02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9D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电子科技大学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34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抱诚守真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06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廖晗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09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魏迅、李超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F0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8A1A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94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04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837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修诚守道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B6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蒋汶芯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E0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陈相洁、尹嘉诚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A9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398CF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59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2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四川交通职业技术大学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3A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诚信伴此生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93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王志强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6A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王亚丽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D4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5157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AE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FF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内江职业技术学院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73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承恩守诺，笃行韶华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32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赵芯宜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D0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张淑芬、罗永芬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85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B1D3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41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77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26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以诚立身，守信逐梦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69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许诺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42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周建平、胡梓颐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2B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7B001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C2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7B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四川工商学院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17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怀诚守德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BF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苟渃茜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AC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刘礼俊、徐智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46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37D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3A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24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四川城市职业学院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95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诚信润韶华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3A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邹瑞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E4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张驰、邵秀梅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A2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BED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81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99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泸州职业技术学院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D2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诚信用资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26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郭子仪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01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胡议月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FF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05070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D0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33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四川幼儿师范高等专科学校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F7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诚修其身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信立其学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E7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雍琼芳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31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周婷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0B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F0EF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3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57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成都师范学院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BC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一生勤为本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D3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李天恩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17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包文莉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E2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FA86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E6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14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南充职业技术学院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BE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诚信书法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15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李铁妹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6F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许峰、刘玉峰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F7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13B36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D6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6A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四川旅游学院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B6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诚以立身，信以立业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81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高佳怡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46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秦安建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99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4BEF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B0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C6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四川轻化工大学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37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砺行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信义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9D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李守山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0B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李珊、胡瑞琪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36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2B13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A0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AF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四川商务职业学院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48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雪中赠柳枝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DB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杨希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DA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刘开伟、敬璐萍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FF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F7BA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F1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8E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四川音乐学院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21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初心致远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FB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卜凡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1F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李晨玉、胡维亚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0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 w14:paraId="6EC04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8B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5E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8F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诚恩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B7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蔡静蕾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C1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李成雪、陈宇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32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</w:tbl>
    <w:p w14:paraId="59071D42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sectPr>
      <w:pgSz w:w="16838" w:h="11906" w:orient="landscape"/>
      <w:pgMar w:top="1587" w:right="2098" w:bottom="1474" w:left="1984" w:header="851" w:footer="1134" w:gutter="0"/>
      <w:pgNumType w:fmt="decimal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579E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CAC1C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jwVlMk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EtbgIljlsc+Pnnj/Ovx/PDd/I2&#10;y9MHqDHrLmBeGt77IadOfkBnZj2oaPMX+RCMo7ini7hySETkR6vlalVhSGBsviAOe3oeIqQP0luS&#10;jYZGnF4RlR8/QRpT55RczflbbQz6eW3cXw7EzB6Wex97zFYadsPU+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iPBWU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ECAC1C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3FB8C">
    <w:pPr>
      <w:ind w:firstLine="5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218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NzFlMGFhNWNhMTJlNDc1MWU0NWUyYmNjNDEzNWYifQ=="/>
  </w:docVars>
  <w:rsids>
    <w:rsidRoot w:val="39377B43"/>
    <w:rsid w:val="00154304"/>
    <w:rsid w:val="00234F26"/>
    <w:rsid w:val="002C1532"/>
    <w:rsid w:val="002C610F"/>
    <w:rsid w:val="002E1863"/>
    <w:rsid w:val="003251C6"/>
    <w:rsid w:val="00382DEE"/>
    <w:rsid w:val="005D3180"/>
    <w:rsid w:val="00646EC3"/>
    <w:rsid w:val="006D2CD1"/>
    <w:rsid w:val="00717A9A"/>
    <w:rsid w:val="00A01977"/>
    <w:rsid w:val="00F43BDF"/>
    <w:rsid w:val="0192700F"/>
    <w:rsid w:val="02C06C91"/>
    <w:rsid w:val="04B66FEF"/>
    <w:rsid w:val="04E47DC6"/>
    <w:rsid w:val="05014C42"/>
    <w:rsid w:val="05766C02"/>
    <w:rsid w:val="05E337FC"/>
    <w:rsid w:val="06702939"/>
    <w:rsid w:val="068C21CA"/>
    <w:rsid w:val="069E40DD"/>
    <w:rsid w:val="071F01B9"/>
    <w:rsid w:val="077B0190"/>
    <w:rsid w:val="08226DE9"/>
    <w:rsid w:val="08623EAF"/>
    <w:rsid w:val="08793FA4"/>
    <w:rsid w:val="08AB1719"/>
    <w:rsid w:val="0981161A"/>
    <w:rsid w:val="0A195E2B"/>
    <w:rsid w:val="0A61629A"/>
    <w:rsid w:val="0AC917AA"/>
    <w:rsid w:val="0B030FAE"/>
    <w:rsid w:val="0ED40186"/>
    <w:rsid w:val="0F1139AF"/>
    <w:rsid w:val="0FCE72CB"/>
    <w:rsid w:val="10F07890"/>
    <w:rsid w:val="12DE7563"/>
    <w:rsid w:val="13902E4C"/>
    <w:rsid w:val="13A26E3E"/>
    <w:rsid w:val="147529C8"/>
    <w:rsid w:val="15B035AD"/>
    <w:rsid w:val="15C40602"/>
    <w:rsid w:val="15D81308"/>
    <w:rsid w:val="166E5FFF"/>
    <w:rsid w:val="16C14E46"/>
    <w:rsid w:val="17BF7DF0"/>
    <w:rsid w:val="18331B8C"/>
    <w:rsid w:val="184971F6"/>
    <w:rsid w:val="18F4660A"/>
    <w:rsid w:val="197B401F"/>
    <w:rsid w:val="19942DDC"/>
    <w:rsid w:val="19A83A30"/>
    <w:rsid w:val="19B25567"/>
    <w:rsid w:val="1A093935"/>
    <w:rsid w:val="1A725422"/>
    <w:rsid w:val="1B32775E"/>
    <w:rsid w:val="1BF57E06"/>
    <w:rsid w:val="1C482B6C"/>
    <w:rsid w:val="1CE71497"/>
    <w:rsid w:val="1CEF4BA4"/>
    <w:rsid w:val="1D890C8A"/>
    <w:rsid w:val="1E2D617F"/>
    <w:rsid w:val="1F273CEF"/>
    <w:rsid w:val="1F6E6F3C"/>
    <w:rsid w:val="1FB7623C"/>
    <w:rsid w:val="209E55DC"/>
    <w:rsid w:val="210E5779"/>
    <w:rsid w:val="2234683D"/>
    <w:rsid w:val="22936155"/>
    <w:rsid w:val="229D18C5"/>
    <w:rsid w:val="22A20FA7"/>
    <w:rsid w:val="22E87378"/>
    <w:rsid w:val="22ED2617"/>
    <w:rsid w:val="23126921"/>
    <w:rsid w:val="24764355"/>
    <w:rsid w:val="2572085C"/>
    <w:rsid w:val="25D043BC"/>
    <w:rsid w:val="264F1013"/>
    <w:rsid w:val="264F486A"/>
    <w:rsid w:val="268E6BEA"/>
    <w:rsid w:val="270C3BDB"/>
    <w:rsid w:val="27114CA3"/>
    <w:rsid w:val="2729030C"/>
    <w:rsid w:val="27E123A7"/>
    <w:rsid w:val="284D4FC9"/>
    <w:rsid w:val="28786FFD"/>
    <w:rsid w:val="297113EB"/>
    <w:rsid w:val="2A3A7D8C"/>
    <w:rsid w:val="2AFE23BA"/>
    <w:rsid w:val="2C794900"/>
    <w:rsid w:val="2C9366C5"/>
    <w:rsid w:val="2D3B1BA9"/>
    <w:rsid w:val="2DC065AA"/>
    <w:rsid w:val="2FF700B2"/>
    <w:rsid w:val="306B737F"/>
    <w:rsid w:val="309A2FCC"/>
    <w:rsid w:val="30F53233"/>
    <w:rsid w:val="31BC2382"/>
    <w:rsid w:val="32586854"/>
    <w:rsid w:val="32BF2D77"/>
    <w:rsid w:val="330E7196"/>
    <w:rsid w:val="33622C66"/>
    <w:rsid w:val="339715FE"/>
    <w:rsid w:val="339D4D15"/>
    <w:rsid w:val="34943F5F"/>
    <w:rsid w:val="34A12E66"/>
    <w:rsid w:val="35060547"/>
    <w:rsid w:val="35BC17F0"/>
    <w:rsid w:val="36745C27"/>
    <w:rsid w:val="36B5612C"/>
    <w:rsid w:val="36F30B7E"/>
    <w:rsid w:val="37322165"/>
    <w:rsid w:val="37425D25"/>
    <w:rsid w:val="37A367C3"/>
    <w:rsid w:val="37CB48DB"/>
    <w:rsid w:val="382F5748"/>
    <w:rsid w:val="38781198"/>
    <w:rsid w:val="38BB128A"/>
    <w:rsid w:val="39377B43"/>
    <w:rsid w:val="39783C80"/>
    <w:rsid w:val="39FB4763"/>
    <w:rsid w:val="3A1F37E7"/>
    <w:rsid w:val="3AC64B87"/>
    <w:rsid w:val="3B871B76"/>
    <w:rsid w:val="3DF17EB9"/>
    <w:rsid w:val="3DFD106B"/>
    <w:rsid w:val="3E6B5B61"/>
    <w:rsid w:val="3F89533D"/>
    <w:rsid w:val="40150798"/>
    <w:rsid w:val="41B50BB0"/>
    <w:rsid w:val="42053B5A"/>
    <w:rsid w:val="42167304"/>
    <w:rsid w:val="42D12271"/>
    <w:rsid w:val="43317379"/>
    <w:rsid w:val="434E2BFF"/>
    <w:rsid w:val="439D03D4"/>
    <w:rsid w:val="455177FA"/>
    <w:rsid w:val="458E46B3"/>
    <w:rsid w:val="45D57CCA"/>
    <w:rsid w:val="47757294"/>
    <w:rsid w:val="483D4D49"/>
    <w:rsid w:val="48A979B2"/>
    <w:rsid w:val="48DB1B35"/>
    <w:rsid w:val="49134140"/>
    <w:rsid w:val="49135B5E"/>
    <w:rsid w:val="4922188C"/>
    <w:rsid w:val="4A424564"/>
    <w:rsid w:val="4A6F69D9"/>
    <w:rsid w:val="4B436A33"/>
    <w:rsid w:val="4CD6689C"/>
    <w:rsid w:val="4DE36131"/>
    <w:rsid w:val="4DF94E97"/>
    <w:rsid w:val="4E1F63CE"/>
    <w:rsid w:val="4EE52902"/>
    <w:rsid w:val="4F2664F9"/>
    <w:rsid w:val="4F76598C"/>
    <w:rsid w:val="50191C8C"/>
    <w:rsid w:val="501C4F0D"/>
    <w:rsid w:val="50354221"/>
    <w:rsid w:val="505B3209"/>
    <w:rsid w:val="506D667D"/>
    <w:rsid w:val="50886317"/>
    <w:rsid w:val="52352B08"/>
    <w:rsid w:val="54722618"/>
    <w:rsid w:val="55394EAF"/>
    <w:rsid w:val="567B73F1"/>
    <w:rsid w:val="568C7202"/>
    <w:rsid w:val="57290BCA"/>
    <w:rsid w:val="575A7887"/>
    <w:rsid w:val="58A24735"/>
    <w:rsid w:val="58AA4906"/>
    <w:rsid w:val="59263E02"/>
    <w:rsid w:val="5B41117B"/>
    <w:rsid w:val="5C702C8F"/>
    <w:rsid w:val="5E4D0988"/>
    <w:rsid w:val="5F235C8C"/>
    <w:rsid w:val="5F4F3B85"/>
    <w:rsid w:val="602D7EC4"/>
    <w:rsid w:val="60715B7C"/>
    <w:rsid w:val="611A2A5C"/>
    <w:rsid w:val="616335BA"/>
    <w:rsid w:val="6202217A"/>
    <w:rsid w:val="63A25979"/>
    <w:rsid w:val="63DE49B4"/>
    <w:rsid w:val="644B3143"/>
    <w:rsid w:val="64E97BA7"/>
    <w:rsid w:val="65317CEC"/>
    <w:rsid w:val="656B2151"/>
    <w:rsid w:val="66AF75AC"/>
    <w:rsid w:val="681F15E7"/>
    <w:rsid w:val="68272BD0"/>
    <w:rsid w:val="684C2002"/>
    <w:rsid w:val="68763088"/>
    <w:rsid w:val="68E4522F"/>
    <w:rsid w:val="69FD20B5"/>
    <w:rsid w:val="6A3C7874"/>
    <w:rsid w:val="6C007039"/>
    <w:rsid w:val="6CC232FE"/>
    <w:rsid w:val="6DA631DD"/>
    <w:rsid w:val="6E694933"/>
    <w:rsid w:val="6E6B636C"/>
    <w:rsid w:val="6E7A0574"/>
    <w:rsid w:val="6F266544"/>
    <w:rsid w:val="6F3B3FED"/>
    <w:rsid w:val="70081277"/>
    <w:rsid w:val="70110FB8"/>
    <w:rsid w:val="707E5A6C"/>
    <w:rsid w:val="710A35FF"/>
    <w:rsid w:val="713954C7"/>
    <w:rsid w:val="71706826"/>
    <w:rsid w:val="7185031F"/>
    <w:rsid w:val="720709E1"/>
    <w:rsid w:val="727F1590"/>
    <w:rsid w:val="72B8241C"/>
    <w:rsid w:val="72C3359E"/>
    <w:rsid w:val="72D60433"/>
    <w:rsid w:val="73052824"/>
    <w:rsid w:val="73DB4F74"/>
    <w:rsid w:val="73DD4E7D"/>
    <w:rsid w:val="756722AD"/>
    <w:rsid w:val="75761769"/>
    <w:rsid w:val="75E746FE"/>
    <w:rsid w:val="76E0075A"/>
    <w:rsid w:val="77AE203F"/>
    <w:rsid w:val="78671082"/>
    <w:rsid w:val="78E442D9"/>
    <w:rsid w:val="79094BEA"/>
    <w:rsid w:val="7A88760E"/>
    <w:rsid w:val="7AF512AE"/>
    <w:rsid w:val="7B354F51"/>
    <w:rsid w:val="7BB13139"/>
    <w:rsid w:val="7C333D17"/>
    <w:rsid w:val="7E3721F9"/>
    <w:rsid w:val="7E3A317D"/>
    <w:rsid w:val="7EA13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84" w:firstLineChars="200"/>
      <w:jc w:val="both"/>
    </w:pPr>
    <w:rPr>
      <w:rFonts w:ascii="Times New Roman" w:hAnsi="Times New Roman" w:eastAsia="仿宋_GB2312" w:cs="Times New Roman"/>
      <w:spacing w:val="0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Autospacing="0" w:after="0" w:afterAutospacing="0" w:line="600" w:lineRule="exact"/>
      <w:ind w:firstLine="88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qFormat/>
    <w:uiPriority w:val="0"/>
    <w:pPr>
      <w:keepNext/>
      <w:keepLines/>
      <w:spacing w:after="0" w:line="600" w:lineRule="exact"/>
      <w:ind w:firstLine="880"/>
      <w:jc w:val="left"/>
      <w:outlineLvl w:val="2"/>
    </w:pPr>
    <w:rPr>
      <w:rFonts w:eastAsia="楷体_GB2312"/>
      <w:bCs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684"/>
      <w:outlineLvl w:val="3"/>
    </w:pPr>
    <w:rPr>
      <w:rFonts w:ascii="Arial" w:hAnsi="Arial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Lines="0" w:beforeAutospacing="0" w:afterLines="0" w:afterAutospacing="0" w:line="440" w:lineRule="exact"/>
      <w:ind w:firstLine="684"/>
      <w:outlineLvl w:val="4"/>
    </w:pPr>
    <w:rPr>
      <w:rFonts w:ascii="Times New Roman" w:hAnsi="Times New Roman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left="320" w:leftChars="100" w:right="320" w:rightChars="100" w:firstLine="0" w:firstLineChars="0"/>
      <w:jc w:val="left"/>
    </w:pPr>
    <w:rPr>
      <w:rFonts w:eastAsia="宋体"/>
      <w:sz w:val="28"/>
      <w:szCs w:val="18"/>
    </w:rPr>
  </w:style>
  <w:style w:type="paragraph" w:styleId="8">
    <w:name w:val="header"/>
    <w:basedOn w:val="1"/>
    <w:link w:val="2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Subtitle"/>
    <w:basedOn w:val="1"/>
    <w:qFormat/>
    <w:uiPriority w:val="0"/>
    <w:pPr>
      <w:spacing w:beforeLines="0" w:beforeAutospacing="0" w:afterLines="0" w:afterAutospacing="0" w:line="560" w:lineRule="exact"/>
      <w:ind w:firstLine="0" w:firstLineChars="0"/>
      <w:jc w:val="center"/>
      <w:outlineLvl w:val="1"/>
    </w:pPr>
    <w:rPr>
      <w:rFonts w:ascii="Arial" w:hAnsi="Arial" w:eastAsia="楷体_GB2312"/>
      <w:b/>
      <w:kern w:val="28"/>
      <w:sz w:val="36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qFormat/>
    <w:uiPriority w:val="0"/>
    <w:rPr>
      <w:color w:val="0000FF"/>
      <w:u w:val="single"/>
    </w:rPr>
  </w:style>
  <w:style w:type="paragraph" w:customStyle="1" w:styleId="16">
    <w:name w:val="落款日期"/>
    <w:basedOn w:val="1"/>
    <w:qFormat/>
    <w:uiPriority w:val="0"/>
    <w:pPr>
      <w:ind w:right="1280" w:rightChars="400" w:firstLine="0" w:firstLineChars="0"/>
      <w:jc w:val="right"/>
    </w:pPr>
    <w:rPr>
      <w:rFonts w:hint="eastAsia"/>
    </w:rPr>
  </w:style>
  <w:style w:type="paragraph" w:customStyle="1" w:styleId="17">
    <w:name w:val="作者、日期"/>
    <w:basedOn w:val="1"/>
    <w:qFormat/>
    <w:uiPriority w:val="0"/>
    <w:pPr>
      <w:spacing w:line="500" w:lineRule="exact"/>
      <w:ind w:firstLine="0" w:firstLineChars="0"/>
      <w:jc w:val="center"/>
    </w:pPr>
    <w:rPr>
      <w:rFonts w:eastAsia="楷体_GB2312"/>
      <w:b/>
    </w:rPr>
  </w:style>
  <w:style w:type="paragraph" w:customStyle="1" w:styleId="18">
    <w:name w:val="间隔5磅"/>
    <w:basedOn w:val="1"/>
    <w:qFormat/>
    <w:uiPriority w:val="0"/>
    <w:pPr>
      <w:spacing w:line="100" w:lineRule="exact"/>
      <w:ind w:firstLine="604"/>
    </w:pPr>
  </w:style>
  <w:style w:type="paragraph" w:customStyle="1" w:styleId="19">
    <w:name w:val="表格"/>
    <w:basedOn w:val="1"/>
    <w:qFormat/>
    <w:uiPriority w:val="0"/>
    <w:pPr>
      <w:spacing w:line="280" w:lineRule="exact"/>
      <w:ind w:firstLine="0" w:firstLineChars="0"/>
    </w:pPr>
    <w:rPr>
      <w:sz w:val="24"/>
    </w:rPr>
  </w:style>
  <w:style w:type="paragraph" w:customStyle="1" w:styleId="20">
    <w:name w:val="正文加粗"/>
    <w:basedOn w:val="1"/>
    <w:qFormat/>
    <w:uiPriority w:val="0"/>
    <w:pPr>
      <w:spacing w:line="500" w:lineRule="exact"/>
      <w:ind w:firstLine="604"/>
    </w:pPr>
    <w:rPr>
      <w:b/>
    </w:rPr>
  </w:style>
  <w:style w:type="paragraph" w:customStyle="1" w:styleId="21">
    <w:name w:val="要点强调"/>
    <w:basedOn w:val="1"/>
    <w:qFormat/>
    <w:uiPriority w:val="0"/>
    <w:rPr>
      <w:rFonts w:ascii="Times New Roman" w:hAnsi="Times New Roman" w:eastAsia="微软雅黑"/>
      <w:b/>
    </w:rPr>
  </w:style>
  <w:style w:type="paragraph" w:customStyle="1" w:styleId="22">
    <w:name w:val="间隔10磅"/>
    <w:basedOn w:val="1"/>
    <w:qFormat/>
    <w:uiPriority w:val="0"/>
    <w:pPr>
      <w:spacing w:line="200" w:lineRule="exact"/>
      <w:ind w:firstLine="604"/>
    </w:pPr>
  </w:style>
  <w:style w:type="paragraph" w:customStyle="1" w:styleId="23">
    <w:name w:val="主送单位"/>
    <w:basedOn w:val="1"/>
    <w:qFormat/>
    <w:uiPriority w:val="0"/>
    <w:pPr>
      <w:spacing w:line="540" w:lineRule="exact"/>
      <w:ind w:firstLine="0" w:firstLineChars="0"/>
    </w:pPr>
  </w:style>
  <w:style w:type="paragraph" w:customStyle="1" w:styleId="24">
    <w:name w:val="附件2字"/>
    <w:basedOn w:val="1"/>
    <w:link w:val="27"/>
    <w:qFormat/>
    <w:uiPriority w:val="0"/>
    <w:pPr>
      <w:spacing w:after="50" w:afterLines="50"/>
      <w:ind w:firstLine="0" w:firstLineChars="0"/>
    </w:pPr>
    <w:rPr>
      <w:rFonts w:ascii="Times New Roman" w:hAnsi="Times New Roman" w:eastAsia="黑体"/>
    </w:rPr>
  </w:style>
  <w:style w:type="character" w:customStyle="1" w:styleId="25">
    <w:name w:val="页眉 Char"/>
    <w:link w:val="8"/>
    <w:qFormat/>
    <w:uiPriority w:val="0"/>
    <w:rPr>
      <w:rFonts w:eastAsia="仿宋_GB2312"/>
      <w:spacing w:val="-9"/>
      <w:kern w:val="2"/>
      <w:sz w:val="18"/>
      <w:szCs w:val="18"/>
    </w:rPr>
  </w:style>
  <w:style w:type="character" w:customStyle="1" w:styleId="26">
    <w:name w:val="页脚 Char"/>
    <w:link w:val="7"/>
    <w:semiHidden/>
    <w:qFormat/>
    <w:locked/>
    <w:uiPriority w:val="0"/>
    <w:rPr>
      <w:rFonts w:eastAsia="宋体"/>
      <w:kern w:val="2"/>
      <w:sz w:val="28"/>
      <w:szCs w:val="18"/>
      <w:lang w:val="en-US" w:eastAsia="zh-CN" w:bidi="ar-SA"/>
    </w:rPr>
  </w:style>
  <w:style w:type="character" w:customStyle="1" w:styleId="27">
    <w:name w:val="附件2字 Char"/>
    <w:link w:val="24"/>
    <w:qFormat/>
    <w:uiPriority w:val="0"/>
    <w:rPr>
      <w:rFonts w:ascii="Times New Roman" w:hAnsi="Times New Roman" w:eastAsia="黑体"/>
    </w:rPr>
  </w:style>
  <w:style w:type="character" w:customStyle="1" w:styleId="28">
    <w:name w:val="font11"/>
    <w:basedOn w:val="1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29">
    <w:name w:val="font21"/>
    <w:basedOn w:val="1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30">
    <w:name w:val="font3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31">
    <w:name w:val="font51"/>
    <w:basedOn w:val="13"/>
    <w:qFormat/>
    <w:uiPriority w:val="0"/>
    <w:rPr>
      <w:rFonts w:ascii="等线" w:hAnsi="等线" w:eastAsia="等线" w:cs="等线"/>
      <w:color w:val="000000"/>
      <w:sz w:val="24"/>
      <w:szCs w:val="24"/>
      <w:u w:val="none"/>
    </w:rPr>
  </w:style>
  <w:style w:type="character" w:customStyle="1" w:styleId="32">
    <w:name w:val="font41"/>
    <w:basedOn w:val="13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2304;1&#12305;&#24120;&#29992;&#24037;&#20316;&#27169;&#26495;\#&#30465;&#25945;&#32946;&#21381;&#20844;&#25991;&#26684;&#24335;&#27169;&#2649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#省教育厅公文格式模板.dotx</Template>
  <Pages>17</Pages>
  <Words>2060</Words>
  <Characters>2110</Characters>
  <Lines>1</Lines>
  <Paragraphs>1</Paragraphs>
  <TotalTime>8</TotalTime>
  <ScaleCrop>false</ScaleCrop>
  <LinksUpToDate>false</LinksUpToDate>
  <CharactersWithSpaces>2116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2023-07-24T01:23:00Z</dcterms:created>
  <dc:creator>Administrator</dc:creator>
  <cp:lastModifiedBy>羊毛措</cp:lastModifiedBy>
  <dcterms:modified xsi:type="dcterms:W3CDTF">2026-10-29T01:08:17Z</dcterms:modified>
  <dc:title>中共西南石油大学第一届委员会常务委员会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A7E54AA5C38748E4A6FA3ED378D3F464_13</vt:lpwstr>
  </property>
  <property fmtid="{D5CDD505-2E9C-101B-9397-08002B2CF9AE}" pid="4" name="KSOTemplateDocerSaveRecord">
    <vt:lpwstr>eyJoZGlkIjoiZDlkYWRmMzU3ODg3NDgxOTQwODRkZjJjM2EzOGJiMWUiLCJ1c2VySWQiOiIxNzMxOTA2NjM3In0=</vt:lpwstr>
  </property>
</Properties>
</file>